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2BE5B" w14:textId="77777777" w:rsidR="00870962" w:rsidRDefault="00F85CEB">
      <w:r>
        <w:rPr>
          <w:noProof/>
        </w:rPr>
        <w:drawing>
          <wp:inline distT="0" distB="0" distL="0" distR="0" wp14:anchorId="7A22BE5B" wp14:editId="7A22BE5C">
            <wp:extent cx="5943600" cy="7743825"/>
            <wp:effectExtent l="0" t="0" r="0" b="9525"/>
            <wp:docPr id="104221655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5C" w14:textId="77777777" w:rsidR="00870962" w:rsidRDefault="00870962"/>
    <w:p w14:paraId="7A22BE5D" w14:textId="77777777" w:rsidR="00870962" w:rsidRDefault="00F85CEB">
      <w:r>
        <w:rPr>
          <w:noProof/>
        </w:rPr>
        <w:lastRenderedPageBreak/>
        <w:drawing>
          <wp:inline distT="0" distB="0" distL="0" distR="0" wp14:anchorId="7A22BE5D" wp14:editId="7A22BE5E">
            <wp:extent cx="5934071" cy="7505696"/>
            <wp:effectExtent l="0" t="0" r="0" b="4"/>
            <wp:docPr id="40764563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7505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5E" w14:textId="77777777" w:rsidR="00870962" w:rsidRDefault="00870962"/>
    <w:p w14:paraId="7A22BE5F" w14:textId="77777777" w:rsidR="00870962" w:rsidRDefault="00870962"/>
    <w:p w14:paraId="7A22BE60" w14:textId="77777777" w:rsidR="00870962" w:rsidRDefault="00870962"/>
    <w:p w14:paraId="7A22BE61" w14:textId="77777777" w:rsidR="00870962" w:rsidRDefault="00F85CEB">
      <w:r>
        <w:rPr>
          <w:noProof/>
        </w:rPr>
        <w:drawing>
          <wp:inline distT="0" distB="0" distL="0" distR="0" wp14:anchorId="7A22BE5F" wp14:editId="7A22BE60">
            <wp:extent cx="5943600" cy="7229475"/>
            <wp:effectExtent l="0" t="0" r="0" b="9525"/>
            <wp:docPr id="445054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62" w14:textId="77777777" w:rsidR="00870962" w:rsidRDefault="00870962"/>
    <w:p w14:paraId="7A22BE63" w14:textId="77777777" w:rsidR="00870962" w:rsidRDefault="00870962"/>
    <w:p w14:paraId="7A22BE64" w14:textId="77777777" w:rsidR="00870962" w:rsidRDefault="00870962"/>
    <w:p w14:paraId="7A22BE65" w14:textId="77777777" w:rsidR="00870962" w:rsidRDefault="00F85CEB">
      <w:r>
        <w:rPr>
          <w:noProof/>
        </w:rPr>
        <w:drawing>
          <wp:inline distT="0" distB="0" distL="0" distR="0" wp14:anchorId="7A22BE61" wp14:editId="7A22BE62">
            <wp:extent cx="5934071" cy="7162796"/>
            <wp:effectExtent l="0" t="0" r="0" b="4"/>
            <wp:docPr id="56079648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7162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66" w14:textId="77777777" w:rsidR="00870962" w:rsidRDefault="00870962"/>
    <w:p w14:paraId="7A22BE67" w14:textId="77777777" w:rsidR="00870962" w:rsidRDefault="00870962"/>
    <w:p w14:paraId="7A22BE68" w14:textId="77777777" w:rsidR="00870962" w:rsidRDefault="00870962"/>
    <w:p w14:paraId="7A22BE69" w14:textId="77777777" w:rsidR="00870962" w:rsidRDefault="00F85CEB">
      <w:r>
        <w:rPr>
          <w:noProof/>
        </w:rPr>
        <w:drawing>
          <wp:inline distT="0" distB="0" distL="0" distR="0" wp14:anchorId="7A22BE63" wp14:editId="7A22BE64">
            <wp:extent cx="5934071" cy="7553328"/>
            <wp:effectExtent l="0" t="0" r="0" b="9522"/>
            <wp:docPr id="183452910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7553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6A" w14:textId="77777777" w:rsidR="00870962" w:rsidRDefault="00870962"/>
    <w:p w14:paraId="7A22BE6B" w14:textId="77777777" w:rsidR="00870962" w:rsidRDefault="00870962"/>
    <w:p w14:paraId="7A22BE6C" w14:textId="77777777" w:rsidR="00870962" w:rsidRDefault="00F85CEB">
      <w:r>
        <w:rPr>
          <w:noProof/>
        </w:rPr>
        <w:drawing>
          <wp:inline distT="0" distB="0" distL="0" distR="0" wp14:anchorId="7A22BE65" wp14:editId="7A22BE66">
            <wp:extent cx="5934071" cy="7191371"/>
            <wp:effectExtent l="0" t="0" r="0" b="0"/>
            <wp:docPr id="6054467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71913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22BE6D" w14:textId="77777777" w:rsidR="00870962" w:rsidRDefault="00870962"/>
    <w:p w14:paraId="7A22BE6E" w14:textId="77777777" w:rsidR="00870962" w:rsidRDefault="00870962"/>
    <w:p w14:paraId="7A22BE6F" w14:textId="77777777" w:rsidR="00870962" w:rsidRDefault="00F85CEB">
      <w:r>
        <w:rPr>
          <w:noProof/>
        </w:rPr>
        <w:lastRenderedPageBreak/>
        <w:drawing>
          <wp:inline distT="0" distB="0" distL="0" distR="0" wp14:anchorId="7A22BE67" wp14:editId="7A22BE68">
            <wp:extent cx="5943600" cy="7524753"/>
            <wp:effectExtent l="0" t="0" r="0" b="0"/>
            <wp:docPr id="109481238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70962">
      <w:head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2BE6D" w14:textId="77777777" w:rsidR="00F85CEB" w:rsidRDefault="00F85CEB">
      <w:pPr>
        <w:spacing w:after="0" w:line="240" w:lineRule="auto"/>
      </w:pPr>
      <w:r>
        <w:separator/>
      </w:r>
    </w:p>
  </w:endnote>
  <w:endnote w:type="continuationSeparator" w:id="0">
    <w:p w14:paraId="7A22BE6F" w14:textId="77777777" w:rsidR="00F85CEB" w:rsidRDefault="00F85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2BE69" w14:textId="77777777" w:rsidR="00F85CEB" w:rsidRDefault="00F85CE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22BE6B" w14:textId="77777777" w:rsidR="00F85CEB" w:rsidRDefault="00F85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2BE71" w14:textId="77777777" w:rsidR="00F85CEB" w:rsidRDefault="00F85CEB">
    <w:pPr>
      <w:pStyle w:val="Header"/>
      <w:jc w:val="center"/>
      <w:rPr>
        <w:b/>
        <w:bCs/>
        <w:sz w:val="32"/>
        <w:szCs w:val="32"/>
        <w:u w:val="single"/>
      </w:rPr>
    </w:pPr>
    <w:r>
      <w:rPr>
        <w:b/>
        <w:bCs/>
        <w:sz w:val="32"/>
        <w:szCs w:val="32"/>
        <w:u w:val="single"/>
      </w:rPr>
      <w:t>Washington County Food Resources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70962"/>
    <w:rsid w:val="007C2C24"/>
    <w:rsid w:val="00870962"/>
    <w:rsid w:val="00F8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2BE5B"/>
  <w15:docId w15:val="{6133049A-AA12-4884-ADCA-5D71FF86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Bottorf</dc:creator>
  <dc:description/>
  <cp:lastModifiedBy>Elizabeth Bottorf</cp:lastModifiedBy>
  <cp:revision>2</cp:revision>
  <dcterms:created xsi:type="dcterms:W3CDTF">2025-11-04T13:26:00Z</dcterms:created>
  <dcterms:modified xsi:type="dcterms:W3CDTF">2025-11-04T13:26:00Z</dcterms:modified>
</cp:coreProperties>
</file>